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03C" w:rsidRDefault="001A303C">
      <w:r w:rsidRPr="00FE077C">
        <w:object w:dxaOrig="9242" w:dyaOrig="13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2pt;height:699.75pt" o:ole="">
            <v:imagedata r:id="rId4" o:title=""/>
          </v:shape>
          <o:OLEObject Type="Embed" ProgID="Word.Document.8" ShapeID="_x0000_i1025" DrawAspect="Content" ObjectID="_1441030067" r:id="rId5">
            <o:FieldCodes>\s</o:FieldCodes>
          </o:OLEObject>
        </w:object>
      </w:r>
    </w:p>
    <w:sectPr w:rsidR="001A303C" w:rsidSect="00E862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077C"/>
    <w:rsid w:val="000D794E"/>
    <w:rsid w:val="001863C3"/>
    <w:rsid w:val="001A303C"/>
    <w:rsid w:val="00537B62"/>
    <w:rsid w:val="0057048C"/>
    <w:rsid w:val="00672E56"/>
    <w:rsid w:val="008E56E9"/>
    <w:rsid w:val="00A24B43"/>
    <w:rsid w:val="00C372CD"/>
    <w:rsid w:val="00D549EF"/>
    <w:rsid w:val="00D67A96"/>
    <w:rsid w:val="00E4225B"/>
    <w:rsid w:val="00E86276"/>
    <w:rsid w:val="00F20FF3"/>
    <w:rsid w:val="00FA041F"/>
    <w:rsid w:val="00FE0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276"/>
    <w:pPr>
      <w:ind w:left="760" w:hanging="357"/>
      <w:jc w:val="both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54</TotalTime>
  <Pages>2</Pages>
  <Words>4</Words>
  <Characters>25</Characters>
  <Application>Microsoft Office Outlook</Application>
  <DocSecurity>0</DocSecurity>
  <Lines>0</Lines>
  <Paragraphs>0</Paragraphs>
  <ScaleCrop>false</ScaleCrop>
  <Company>ACE Design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Joklíková</dc:creator>
  <cp:keywords/>
  <dc:description/>
  <cp:lastModifiedBy>Hanka</cp:lastModifiedBy>
  <cp:revision>3</cp:revision>
  <dcterms:created xsi:type="dcterms:W3CDTF">2013-09-17T13:50:00Z</dcterms:created>
  <dcterms:modified xsi:type="dcterms:W3CDTF">2013-09-18T15:21:00Z</dcterms:modified>
</cp:coreProperties>
</file>